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441ADD" w:rsidTr="005F2123">
        <w:trPr>
          <w:trHeight w:val="1072"/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441ADD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41ADD" w:rsidRPr="00A42F57" w:rsidRDefault="00441ADD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41ADD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Độc lập - Tự do - Hạnh phúc</w:t>
                  </w:r>
                </w:p>
              </w:tc>
            </w:tr>
            <w:tr w:rsidR="00441ADD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41ADD" w:rsidRPr="00C91907" w:rsidTr="005F2123">
              <w:trPr>
                <w:trHeight w:val="80"/>
                <w:jc w:val="center"/>
              </w:trPr>
              <w:tc>
                <w:tcPr>
                  <w:tcW w:w="4533" w:type="dxa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41ADD" w:rsidRPr="000D5938" w:rsidRDefault="00441ADD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41ADD" w:rsidRPr="000D5938" w:rsidRDefault="00441ADD" w:rsidP="004D4B3F">
            <w:pPr>
              <w:spacing w:before="120"/>
              <w:jc w:val="center"/>
            </w:pPr>
          </w:p>
        </w:tc>
      </w:tr>
    </w:tbl>
    <w:p w:rsidR="00441ADD" w:rsidRDefault="00441ADD" w:rsidP="00582F87"/>
    <w:p w:rsidR="00441ADD" w:rsidRDefault="00441ADD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441ADD" w:rsidRDefault="00441ADD" w:rsidP="00B722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677"/>
          <w:tab w:val="left" w:pos="5040"/>
          <w:tab w:val="left" w:pos="5760"/>
          <w:tab w:val="left" w:pos="6480"/>
          <w:tab w:val="left" w:pos="7200"/>
          <w:tab w:val="right" w:pos="9355"/>
        </w:tabs>
        <w:spacing w:before="60" w:after="60"/>
        <w:rPr>
          <w:i/>
          <w:color w:val="000000"/>
          <w:sz w:val="16"/>
          <w:szCs w:val="22"/>
        </w:rPr>
      </w:pP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>
        <w:rPr>
          <w:b/>
          <w:color w:val="000000"/>
          <w:sz w:val="26"/>
        </w:rPr>
        <w:tab/>
      </w:r>
      <w:r w:rsidRPr="003E0ED7">
        <w:rPr>
          <w:i/>
          <w:color w:val="000000"/>
          <w:sz w:val="16"/>
          <w:szCs w:val="22"/>
        </w:rPr>
        <w:tab/>
      </w:r>
    </w:p>
    <w:p w:rsidR="00441ADD" w:rsidRPr="00625961" w:rsidRDefault="00441ADD" w:rsidP="00B722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Trung cấp chuyên nghiệp &amp; Trung cấp nghề</w:t>
      </w:r>
    </w:p>
    <w:p w:rsidR="00441ADD" w:rsidRPr="00625961" w:rsidRDefault="00441ADD" w:rsidP="00B722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1</w:t>
      </w:r>
    </w:p>
    <w:p w:rsidR="00441ADD" w:rsidRDefault="00441ADD" w:rsidP="00B722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16TCCN; TCN</w:t>
      </w:r>
      <w:r w:rsidRPr="00625961">
        <w:rPr>
          <w:b/>
          <w:color w:val="000000"/>
          <w:sz w:val="26"/>
          <w:szCs w:val="26"/>
        </w:rPr>
        <w:t xml:space="preserve">   Ngày thi:  ____ / ____ / 201 </w:t>
      </w:r>
      <w:r w:rsidRPr="00625961">
        <w:rPr>
          <w:b/>
          <w:color w:val="000000"/>
          <w:sz w:val="26"/>
          <w:szCs w:val="26"/>
        </w:rPr>
        <w:tab/>
      </w:r>
    </w:p>
    <w:p w:rsidR="00441ADD" w:rsidRPr="00FA5483" w:rsidRDefault="00441ADD" w:rsidP="00B7220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w:pict>
          <v:roundrect id="Rounded Rectangle 5" o:spid="_x0000_s1028" style="position:absolute;margin-left:-23.25pt;margin-top:14.7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441ADD" w:rsidRPr="00134BCB" w:rsidRDefault="00441ADD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441ADD" w:rsidRPr="000829FA" w:rsidRDefault="00441ADD" w:rsidP="00B72200">
      <w:pPr>
        <w:ind w:left="1440" w:firstLine="720"/>
        <w:rPr>
          <w:b/>
          <w:lang w:val="vi-VN"/>
        </w:rPr>
      </w:pPr>
    </w:p>
    <w:p w:rsidR="00441ADD" w:rsidRPr="003F16E6" w:rsidRDefault="00441ADD" w:rsidP="00B72200">
      <w:pPr>
        <w:ind w:left="1440" w:firstLine="720"/>
        <w:rPr>
          <w:b/>
          <w:sz w:val="26"/>
          <w:szCs w:val="26"/>
          <w:lang w:val="vi-VN"/>
        </w:rPr>
      </w:pP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41ADD" w:rsidRDefault="00441ADD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3F16E6">
        <w:rPr>
          <w:b/>
          <w:sz w:val="26"/>
          <w:szCs w:val="26"/>
          <w:lang w:val="vi-VN"/>
        </w:rPr>
        <w:tab/>
      </w:r>
      <w:r w:rsidRPr="00632E80">
        <w:rPr>
          <w:b/>
          <w:sz w:val="26"/>
          <w:szCs w:val="26"/>
          <w:lang w:val="vi-VN"/>
        </w:rPr>
        <w:t>Câu 1: (</w:t>
      </w:r>
      <w:r w:rsidRPr="004A1635">
        <w:rPr>
          <w:b/>
          <w:sz w:val="26"/>
          <w:szCs w:val="26"/>
          <w:lang w:val="vi-VN"/>
        </w:rPr>
        <w:t>1</w:t>
      </w:r>
      <w:r w:rsidRPr="0033087A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</w:p>
    <w:p w:rsidR="00441ADD" w:rsidRPr="0033087A" w:rsidRDefault="00441ADD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 xml:space="preserve">Tìm tập xác định của hàm số </w:t>
      </w:r>
      <w:r w:rsidRPr="0033087A">
        <w:rPr>
          <w:b/>
          <w:position w:val="-32"/>
          <w:sz w:val="26"/>
          <w:szCs w:val="26"/>
          <w:lang w:val="vi-VN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7.5pt" o:ole="">
            <v:imagedata r:id="rId5" o:title=""/>
          </v:shape>
          <o:OLEObject Type="Embed" ProgID="Equation.DSMT4" ShapeID="_x0000_i1025" DrawAspect="Content" ObjectID="_1543869549" r:id="rId6"/>
        </w:object>
      </w:r>
    </w:p>
    <w:p w:rsidR="00441ADD" w:rsidRPr="00C53728" w:rsidRDefault="00441ADD" w:rsidP="00F23EFB">
      <w:pPr>
        <w:spacing w:before="120" w:line="276" w:lineRule="auto"/>
        <w:ind w:right="454"/>
        <w:jc w:val="both"/>
        <w:rPr>
          <w:sz w:val="26"/>
          <w:szCs w:val="26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>Câu 2: (</w:t>
      </w:r>
      <w:r w:rsidRPr="00F23EFB">
        <w:rPr>
          <w:b/>
          <w:sz w:val="26"/>
          <w:szCs w:val="26"/>
          <w:lang w:val="vi-VN"/>
        </w:rPr>
        <w:t>2</w:t>
      </w:r>
      <w:r w:rsidRPr="00966594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966594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>Giải hệ phương trình</w:t>
      </w:r>
      <w:r w:rsidRPr="00F23EFB">
        <w:rPr>
          <w:sz w:val="26"/>
          <w:szCs w:val="26"/>
          <w:lang w:val="vi-VN"/>
        </w:rPr>
        <w:t xml:space="preserve"> và hệ phương trình sau</w:t>
      </w:r>
      <w:r>
        <w:rPr>
          <w:sz w:val="26"/>
          <w:szCs w:val="26"/>
        </w:rPr>
        <w:t>:</w:t>
      </w:r>
    </w:p>
    <w:p w:rsidR="00441ADD" w:rsidRDefault="00441ADD" w:rsidP="00F23EF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23EFB">
        <w:rPr>
          <w:sz w:val="26"/>
          <w:szCs w:val="26"/>
          <w:lang w:val="vi-VN"/>
        </w:rPr>
        <w:tab/>
      </w:r>
      <w:r w:rsidRPr="00F23EFB">
        <w:rPr>
          <w:sz w:val="26"/>
          <w:szCs w:val="26"/>
          <w:lang w:val="vi-VN"/>
        </w:rPr>
        <w:tab/>
      </w:r>
      <w:r w:rsidRPr="0033087A">
        <w:rPr>
          <w:sz w:val="26"/>
          <w:szCs w:val="26"/>
          <w:lang w:val="vi-VN"/>
        </w:rPr>
        <w:t xml:space="preserve">  </w:t>
      </w:r>
      <w:r w:rsidRPr="00F23EFB">
        <w:rPr>
          <w:position w:val="-60"/>
          <w:sz w:val="26"/>
          <w:szCs w:val="26"/>
          <w:lang w:val="vi-VN"/>
        </w:rPr>
        <w:object w:dxaOrig="2240" w:dyaOrig="1340">
          <v:shape id="_x0000_i1026" type="#_x0000_t75" style="width:106.5pt;height:66pt" o:ole="">
            <v:imagedata r:id="rId7" o:title=""/>
          </v:shape>
          <o:OLEObject Type="Embed" ProgID="Equation.DSMT4" ShapeID="_x0000_i1026" DrawAspect="Content" ObjectID="_1543869550" r:id="rId8"/>
        </w:object>
      </w:r>
    </w:p>
    <w:p w:rsidR="00441ADD" w:rsidRPr="00F23EFB" w:rsidRDefault="00441ADD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877D6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3.0</w:t>
      </w:r>
      <w:r w:rsidRPr="008877D6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>Giải các bất phương trình sau:</w:t>
      </w:r>
    </w:p>
    <w:p w:rsidR="00441ADD" w:rsidRDefault="00441ADD" w:rsidP="00C53728">
      <w:pPr>
        <w:pStyle w:val="ListParagraph"/>
        <w:numPr>
          <w:ilvl w:val="0"/>
          <w:numId w:val="6"/>
        </w:numPr>
        <w:spacing w:line="240" w:lineRule="auto"/>
        <w:ind w:firstLine="900"/>
        <w:rPr>
          <w:rFonts w:ascii="Times New Roman" w:hAnsi="Times New Roman"/>
          <w:sz w:val="26"/>
          <w:szCs w:val="26"/>
        </w:rPr>
      </w:pPr>
      <w:r w:rsidRPr="00DF437B">
        <w:rPr>
          <w:rFonts w:ascii="Times New Roman" w:hAnsi="Times New Roman"/>
          <w:position w:val="-24"/>
          <w:sz w:val="26"/>
          <w:szCs w:val="26"/>
        </w:rPr>
        <w:object w:dxaOrig="1240" w:dyaOrig="620">
          <v:shape id="_x0000_i1027" type="#_x0000_t75" style="width:62.25pt;height:30.75pt" o:ole="">
            <v:imagedata r:id="rId9" o:title=""/>
          </v:shape>
          <o:OLEObject Type="Embed" ProgID="Equation.DSMT4" ShapeID="_x0000_i1027" DrawAspect="Content" ObjectID="_1543869551" r:id="rId10"/>
        </w:object>
      </w:r>
    </w:p>
    <w:p w:rsidR="00441ADD" w:rsidRPr="008877D6" w:rsidRDefault="00441ADD" w:rsidP="00C53728">
      <w:pPr>
        <w:numPr>
          <w:ilvl w:val="0"/>
          <w:numId w:val="6"/>
        </w:numPr>
        <w:spacing w:before="100" w:beforeAutospacing="1" w:after="100" w:afterAutospacing="1"/>
        <w:ind w:left="1080" w:firstLine="540"/>
        <w:rPr>
          <w:sz w:val="26"/>
          <w:szCs w:val="26"/>
        </w:rPr>
      </w:pPr>
      <w:r w:rsidRPr="00DF437B">
        <w:rPr>
          <w:position w:val="-24"/>
        </w:rPr>
        <w:object w:dxaOrig="2880" w:dyaOrig="720">
          <v:shape id="_x0000_i1028" type="#_x0000_t75" style="width:2in;height:34.5pt" o:ole="">
            <v:imagedata r:id="rId11" o:title=""/>
          </v:shape>
          <o:OLEObject Type="Embed" ProgID="Equation.DSMT4" ShapeID="_x0000_i1028" DrawAspect="Content" ObjectID="_1543869552" r:id="rId12"/>
        </w:object>
      </w:r>
    </w:p>
    <w:p w:rsidR="00441ADD" w:rsidRDefault="00441ADD" w:rsidP="008877D6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Câu 4: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sz w:val="26"/>
          <w:szCs w:val="26"/>
          <w:lang w:val="pt-BR"/>
        </w:rPr>
        <w:t xml:space="preserve">: </w:t>
      </w:r>
      <w:r>
        <w:rPr>
          <w:sz w:val="26"/>
          <w:szCs w:val="26"/>
          <w:lang w:val="pt-BR"/>
        </w:rPr>
        <w:tab/>
        <w:t xml:space="preserve">Cho </w:t>
      </w:r>
      <w:r>
        <w:rPr>
          <w:sz w:val="26"/>
          <w:szCs w:val="26"/>
        </w:rPr>
        <w:t>Δ</w:t>
      </w:r>
      <w:r>
        <w:rPr>
          <w:sz w:val="26"/>
          <w:szCs w:val="26"/>
          <w:lang w:val="pt-BR"/>
        </w:rPr>
        <w:t>ABC có A ( 3; 1), B (1; 1), C( 1; 4)</w:t>
      </w:r>
    </w:p>
    <w:p w:rsidR="00441ADD" w:rsidRDefault="00441ADD" w:rsidP="009917C7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</w:rPr>
      </w:pPr>
      <w:r>
        <w:rPr>
          <w:sz w:val="26"/>
          <w:szCs w:val="26"/>
        </w:rPr>
        <w:t>ΔABC là tam giác gì ?</w:t>
      </w:r>
    </w:p>
    <w:p w:rsidR="00441ADD" w:rsidRDefault="00441ADD" w:rsidP="009917C7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Tìm điểm D để </w:t>
      </w:r>
      <w:r w:rsidRPr="00DF437B">
        <w:rPr>
          <w:b/>
          <w:position w:val="-10"/>
          <w:sz w:val="26"/>
          <w:szCs w:val="26"/>
        </w:rPr>
        <w:object w:dxaOrig="2200" w:dyaOrig="380">
          <v:shape id="_x0000_i1029" type="#_x0000_t75" style="width:110.25pt;height:18pt" o:ole="">
            <v:imagedata r:id="rId13" o:title=""/>
          </v:shape>
          <o:OLEObject Type="Embed" ProgID="Equation.DSMT4" ShapeID="_x0000_i1029" DrawAspect="Content" ObjectID="_1543869553" r:id="rId14"/>
        </w:object>
      </w:r>
    </w:p>
    <w:p w:rsidR="00441ADD" w:rsidRDefault="00441ADD" w:rsidP="009917C7">
      <w:pPr>
        <w:ind w:right="-360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8877D6">
        <w:rPr>
          <w:b/>
          <w:sz w:val="26"/>
          <w:szCs w:val="26"/>
          <w:lang w:val="pt-BR"/>
        </w:rPr>
        <w:t xml:space="preserve">Câu </w:t>
      </w:r>
      <w:r>
        <w:rPr>
          <w:b/>
          <w:sz w:val="26"/>
          <w:szCs w:val="26"/>
          <w:lang w:val="pt-BR"/>
        </w:rPr>
        <w:t>5: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b/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>Cho tam giac ABC có Â = 120</w:t>
      </w:r>
      <w:r>
        <w:rPr>
          <w:sz w:val="26"/>
          <w:szCs w:val="26"/>
          <w:vertAlign w:val="superscript"/>
          <w:lang w:val="pt-BR"/>
        </w:rPr>
        <w:t>0</w:t>
      </w:r>
      <w:r>
        <w:rPr>
          <w:sz w:val="26"/>
          <w:szCs w:val="26"/>
          <w:lang w:val="pt-BR"/>
        </w:rPr>
        <w:t xml:space="preserve"> , b= 8cm, c= 5cm.</w:t>
      </w:r>
    </w:p>
    <w:p w:rsidR="00441ADD" w:rsidRDefault="00441ADD" w:rsidP="00B72200">
      <w:pPr>
        <w:spacing w:after="200"/>
        <w:ind w:left="360"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</w:t>
      </w:r>
      <w:r>
        <w:rPr>
          <w:sz w:val="26"/>
          <w:szCs w:val="26"/>
          <w:lang w:val="pt-BR"/>
        </w:rPr>
        <w:tab/>
        <w:t xml:space="preserve">   a.</w:t>
      </w:r>
      <w:r>
        <w:rPr>
          <w:sz w:val="26"/>
          <w:szCs w:val="26"/>
          <w:lang w:val="pt-BR"/>
        </w:rPr>
        <w:tab/>
        <w:t xml:space="preserve">Tính cạnh a và các góc </w:t>
      </w:r>
      <w:r w:rsidRPr="00C34F81">
        <w:rPr>
          <w:position w:val="-12"/>
          <w:sz w:val="26"/>
          <w:szCs w:val="26"/>
          <w:lang w:val="pt-BR"/>
        </w:rPr>
        <w:object w:dxaOrig="560" w:dyaOrig="440">
          <v:shape id="_x0000_i1030" type="#_x0000_t75" style="width:27.75pt;height:21.75pt" o:ole="">
            <v:imagedata r:id="rId15" o:title=""/>
          </v:shape>
          <o:OLEObject Type="Embed" ProgID="Equation.DSMT4" ShapeID="_x0000_i1030" DrawAspect="Content" ObjectID="_1543869554" r:id="rId16"/>
        </w:object>
      </w:r>
      <w:r>
        <w:rPr>
          <w:sz w:val="26"/>
          <w:szCs w:val="26"/>
          <w:lang w:val="pt-BR"/>
        </w:rPr>
        <w:t xml:space="preserve"> của tam giác?</w:t>
      </w:r>
    </w:p>
    <w:p w:rsidR="00441ADD" w:rsidRDefault="00441ADD" w:rsidP="00C53728">
      <w:pPr>
        <w:spacing w:after="200"/>
        <w:ind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</w:t>
      </w:r>
      <w:r>
        <w:rPr>
          <w:sz w:val="26"/>
          <w:szCs w:val="26"/>
          <w:lang w:val="pt-BR"/>
        </w:rPr>
        <w:tab/>
        <w:t xml:space="preserve">   b.</w:t>
      </w:r>
      <w:r>
        <w:rPr>
          <w:sz w:val="26"/>
          <w:szCs w:val="26"/>
          <w:lang w:val="pt-BR"/>
        </w:rPr>
        <w:tab/>
        <w:t>Tính S</w:t>
      </w:r>
      <w:r>
        <w:rPr>
          <w:sz w:val="26"/>
          <w:szCs w:val="26"/>
          <w:vertAlign w:val="subscript"/>
          <w:lang w:val="pt-BR"/>
        </w:rPr>
        <w:t>ABC</w:t>
      </w:r>
      <w:r>
        <w:rPr>
          <w:sz w:val="26"/>
          <w:szCs w:val="26"/>
          <w:lang w:val="pt-BR"/>
        </w:rPr>
        <w:t xml:space="preserve"> , h</w:t>
      </w:r>
      <w:r>
        <w:rPr>
          <w:sz w:val="26"/>
          <w:szCs w:val="26"/>
          <w:vertAlign w:val="subscript"/>
          <w:lang w:val="pt-BR"/>
        </w:rPr>
        <w:t>a</w:t>
      </w:r>
      <w:r>
        <w:rPr>
          <w:sz w:val="26"/>
          <w:szCs w:val="26"/>
          <w:lang w:val="pt-BR"/>
        </w:rPr>
        <w:t xml:space="preserve"> của tam giác ABC?</w:t>
      </w:r>
    </w:p>
    <w:p w:rsidR="00441ADD" w:rsidRPr="00632E80" w:rsidRDefault="00441ADD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441ADD" w:rsidRPr="00632E80" w:rsidRDefault="00441ADD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441ADD" w:rsidRPr="00632E80" w:rsidRDefault="00441ADD">
      <w:pPr>
        <w:rPr>
          <w:lang w:val="vi-VN"/>
        </w:rPr>
      </w:pPr>
    </w:p>
    <w:p w:rsidR="00441ADD" w:rsidRPr="00826464" w:rsidRDefault="00441ADD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41ADD" w:rsidRPr="00FA5483" w:rsidRDefault="00441ADD" w:rsidP="00826464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41ADD" w:rsidRPr="00826464" w:rsidRDefault="00441ADD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41ADD" w:rsidRPr="00632E80" w:rsidRDefault="00441ADD">
      <w:pPr>
        <w:spacing w:line="360" w:lineRule="auto"/>
        <w:ind w:firstLine="360"/>
        <w:jc w:val="both"/>
        <w:rPr>
          <w:lang w:val="vi-VN"/>
        </w:rPr>
      </w:pPr>
      <w:r w:rsidRPr="00632E80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441ADD" w:rsidRPr="005F2123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441ADD" w:rsidRPr="005F2123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41ADD" w:rsidRPr="00632E80" w:rsidRDefault="00441ADD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41ADD" w:rsidRPr="005F2123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441ADD" w:rsidRPr="005F2123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441ADD" w:rsidRPr="005F2123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441ADD" w:rsidRPr="00632E80" w:rsidRDefault="00441ADD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441ADD" w:rsidRPr="00632E80" w:rsidRDefault="00441ADD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441ADD" w:rsidRPr="00632E80" w:rsidRDefault="00441ADD" w:rsidP="00D07595">
      <w:pPr>
        <w:rPr>
          <w:lang w:val="vi-VN"/>
        </w:rPr>
      </w:pPr>
    </w:p>
    <w:p w:rsidR="00441ADD" w:rsidRPr="00632E80" w:rsidRDefault="00441ADD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441ADD" w:rsidRPr="00632E80" w:rsidRDefault="00441ADD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632E80">
        <w:rPr>
          <w:b/>
          <w:color w:val="000000"/>
          <w:sz w:val="26"/>
          <w:lang w:val="vi-VN"/>
        </w:rPr>
        <w:t xml:space="preserve"> HỌC KỲ:  I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2015 – 2016</w:t>
      </w:r>
      <w:bookmarkStart w:id="0" w:name="_GoBack"/>
      <w:bookmarkEnd w:id="0"/>
    </w:p>
    <w:p w:rsidR="00441ADD" w:rsidRPr="00632E80" w:rsidRDefault="00441ADD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441ADD" w:rsidRPr="0078107C" w:rsidRDefault="00441ADD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  <w:r w:rsidRPr="0078107C">
        <w:rPr>
          <w:color w:val="000000"/>
          <w:sz w:val="26"/>
          <w:szCs w:val="26"/>
          <w:lang w:val="vi-VN"/>
        </w:rPr>
        <w:t>Trung cấp chuyên nghiệp &amp; Trung cấp nghề</w:t>
      </w:r>
    </w:p>
    <w:p w:rsidR="00441ADD" w:rsidRPr="0078107C" w:rsidRDefault="00441ADD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  <w:r w:rsidRPr="0078107C">
        <w:rPr>
          <w:b/>
          <w:color w:val="000000"/>
          <w:sz w:val="26"/>
          <w:szCs w:val="26"/>
          <w:lang w:val="vi-VN"/>
        </w:rPr>
        <w:t>Toán 1</w:t>
      </w:r>
    </w:p>
    <w:p w:rsidR="00441ADD" w:rsidRPr="00632E80" w:rsidRDefault="00441ADD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</w:t>
      </w:r>
      <w:r w:rsidRPr="0078107C">
        <w:rPr>
          <w:b/>
          <w:color w:val="000000"/>
          <w:sz w:val="26"/>
          <w:szCs w:val="26"/>
          <w:lang w:val="vi-VN"/>
        </w:rPr>
        <w:t>16TCCN; TCN</w:t>
      </w:r>
      <w:r w:rsidRPr="00632E80">
        <w:rPr>
          <w:b/>
          <w:color w:val="000000"/>
          <w:sz w:val="26"/>
          <w:szCs w:val="26"/>
          <w:lang w:val="vi-VN"/>
        </w:rPr>
        <w:t xml:space="preserve">   Ngày thi:  ____ / ____ / 201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441ADD" w:rsidRPr="00632E80" w:rsidRDefault="00441ADD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>Thời gian thi:</w:t>
      </w:r>
      <w:r w:rsidRPr="008D7EE5">
        <w:rPr>
          <w:b/>
          <w:color w:val="000000"/>
          <w:sz w:val="26"/>
          <w:szCs w:val="26"/>
          <w:lang w:val="vi-VN"/>
        </w:rPr>
        <w:t xml:space="preserve">90 phút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441ADD" w:rsidRPr="000829FA" w:rsidRDefault="00441ADD" w:rsidP="009537BE">
      <w:pPr>
        <w:spacing w:line="276" w:lineRule="auto"/>
        <w:ind w:left="1440" w:firstLine="720"/>
        <w:rPr>
          <w:b/>
          <w:lang w:val="vi-VN"/>
        </w:rPr>
      </w:pPr>
    </w:p>
    <w:p w:rsidR="00441ADD" w:rsidRPr="000829FA" w:rsidRDefault="00441ADD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441ADD" w:rsidRPr="00134BCB" w:rsidRDefault="00441ADD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41ADD" w:rsidRPr="00632E80" w:rsidRDefault="00441ADD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6"/>
        <w:gridCol w:w="936"/>
        <w:gridCol w:w="6678"/>
        <w:gridCol w:w="1091"/>
      </w:tblGrid>
      <w:tr w:rsidR="00441ADD" w:rsidRPr="00D07595" w:rsidTr="00326407">
        <w:trPr>
          <w:trHeight w:val="338"/>
        </w:trPr>
        <w:tc>
          <w:tcPr>
            <w:tcW w:w="866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936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78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1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41ADD" w:rsidRPr="00D07595" w:rsidTr="00326407">
        <w:trPr>
          <w:trHeight w:val="1248"/>
        </w:trPr>
        <w:tc>
          <w:tcPr>
            <w:tcW w:w="866" w:type="dxa"/>
            <w:vMerge w:val="restart"/>
          </w:tcPr>
          <w:p w:rsidR="00441ADD" w:rsidRPr="00D07595" w:rsidRDefault="00441ADD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36" w:type="dxa"/>
            <w:vMerge w:val="restart"/>
          </w:tcPr>
          <w:p w:rsidR="00441ADD" w:rsidRPr="00D07595" w:rsidRDefault="00441ADD" w:rsidP="00D07595">
            <w:pPr>
              <w:widowControl w:val="0"/>
              <w:spacing w:before="360" w:line="480" w:lineRule="auto"/>
            </w:pPr>
          </w:p>
        </w:tc>
        <w:tc>
          <w:tcPr>
            <w:tcW w:w="6678" w:type="dxa"/>
          </w:tcPr>
          <w:p w:rsidR="00441ADD" w:rsidRPr="00D07595" w:rsidRDefault="00441ADD" w:rsidP="00D07595">
            <w:pPr>
              <w:widowControl w:val="0"/>
              <w:spacing w:before="360" w:line="480" w:lineRule="auto"/>
            </w:pPr>
            <w:r>
              <w:rPr>
                <w:b/>
                <w:sz w:val="26"/>
                <w:szCs w:val="26"/>
                <w:u w:val="single"/>
              </w:rPr>
              <w:t>Câu 1</w:t>
            </w:r>
            <w:r>
              <w:rPr>
                <w:sz w:val="26"/>
                <w:szCs w:val="26"/>
              </w:rPr>
              <w:t xml:space="preserve">:  (1.0điểm)  Tìm tập xác định của hàm số </w:t>
            </w:r>
            <w:r w:rsidRPr="00DF437B">
              <w:rPr>
                <w:b/>
                <w:position w:val="-32"/>
                <w:sz w:val="26"/>
                <w:szCs w:val="26"/>
              </w:rPr>
              <w:object w:dxaOrig="1880" w:dyaOrig="760">
                <v:shape id="_x0000_i1031" type="#_x0000_t75" style="width:92.25pt;height:37.5pt" o:ole="">
                  <v:imagedata r:id="rId5" o:title=""/>
                </v:shape>
                <o:OLEObject Type="Embed" ProgID="Equation.DSMT4" ShapeID="_x0000_i1031" DrawAspect="Content" ObjectID="_1543869555" r:id="rId17"/>
              </w:object>
            </w:r>
          </w:p>
        </w:tc>
        <w:tc>
          <w:tcPr>
            <w:tcW w:w="1091" w:type="dxa"/>
          </w:tcPr>
          <w:p w:rsidR="00441ADD" w:rsidRPr="00D07595" w:rsidRDefault="00441ADD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441ADD" w:rsidRPr="00D07595" w:rsidTr="00326407">
        <w:trPr>
          <w:trHeight w:val="950"/>
        </w:trPr>
        <w:tc>
          <w:tcPr>
            <w:tcW w:w="866" w:type="dxa"/>
            <w:vMerge/>
          </w:tcPr>
          <w:p w:rsidR="00441ADD" w:rsidRPr="00D07595" w:rsidRDefault="00441ADD" w:rsidP="00D07595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  <w:vMerge/>
          </w:tcPr>
          <w:p w:rsidR="00441ADD" w:rsidRPr="00D07595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6678" w:type="dxa"/>
          </w:tcPr>
          <w:p w:rsidR="00441ADD" w:rsidRDefault="00441ADD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xác định khi</w:t>
            </w:r>
            <w:r>
              <w:rPr>
                <w:b/>
                <w:sz w:val="26"/>
                <w:szCs w:val="26"/>
              </w:rPr>
              <w:t xml:space="preserve"> :</w:t>
            </w:r>
            <w:r w:rsidRPr="00DF437B">
              <w:rPr>
                <w:b/>
                <w:position w:val="-50"/>
                <w:sz w:val="26"/>
                <w:szCs w:val="26"/>
              </w:rPr>
              <w:object w:dxaOrig="2220" w:dyaOrig="1120">
                <v:shape id="_x0000_i1032" type="#_x0000_t75" style="width:111pt;height:55.5pt" o:ole="">
                  <v:imagedata r:id="rId18" o:title=""/>
                </v:shape>
                <o:OLEObject Type="Embed" ProgID="Equation.DSMT4" ShapeID="_x0000_i1032" DrawAspect="Content" ObjectID="_1543869556" r:id="rId19"/>
              </w:object>
            </w:r>
          </w:p>
          <w:p w:rsidR="00441ADD" w:rsidRPr="00D07595" w:rsidRDefault="00441ADD" w:rsidP="00604908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Tập xác định D</w:t>
            </w:r>
            <w:r>
              <w:rPr>
                <w:b/>
                <w:sz w:val="26"/>
                <w:szCs w:val="26"/>
              </w:rPr>
              <w:t xml:space="preserve"> 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500" w:dyaOrig="400">
                <v:shape id="_x0000_i1033" type="#_x0000_t75" style="width:75pt;height:19.5pt" o:ole="">
                  <v:imagedata r:id="rId20" o:title=""/>
                </v:shape>
                <o:OLEObject Type="Embed" ProgID="Equation.DSMT4" ShapeID="_x0000_i1033" DrawAspect="Content" ObjectID="_1543869557" r:id="rId21"/>
              </w:object>
            </w:r>
          </w:p>
        </w:tc>
        <w:tc>
          <w:tcPr>
            <w:tcW w:w="1091" w:type="dxa"/>
          </w:tcPr>
          <w:p w:rsidR="00441ADD" w:rsidRPr="00D07595" w:rsidRDefault="00441ADD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441ADD" w:rsidRDefault="00441ADD" w:rsidP="00623170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623170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623170">
            <w:pPr>
              <w:widowControl w:val="0"/>
              <w:spacing w:line="276" w:lineRule="auto"/>
            </w:pPr>
          </w:p>
          <w:p w:rsidR="00441ADD" w:rsidRPr="00D07595" w:rsidRDefault="00441ADD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D07595" w:rsidTr="00326407">
        <w:trPr>
          <w:trHeight w:val="1059"/>
        </w:trPr>
        <w:tc>
          <w:tcPr>
            <w:tcW w:w="866" w:type="dxa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36" w:type="dxa"/>
          </w:tcPr>
          <w:p w:rsidR="00441ADD" w:rsidRPr="00D07595" w:rsidRDefault="00441ADD" w:rsidP="001D290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6678" w:type="dxa"/>
          </w:tcPr>
          <w:p w:rsidR="00441ADD" w:rsidRPr="00D07595" w:rsidRDefault="00441ADD" w:rsidP="001D2905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sz w:val="26"/>
                <w:szCs w:val="26"/>
                <w:lang w:val="vi-VN"/>
              </w:rPr>
              <w:t>Câu 2: (</w:t>
            </w:r>
            <w:r>
              <w:rPr>
                <w:b/>
                <w:sz w:val="26"/>
                <w:szCs w:val="26"/>
              </w:rPr>
              <w:t>2</w:t>
            </w:r>
            <w:r w:rsidRPr="00966594">
              <w:rPr>
                <w:b/>
                <w:sz w:val="26"/>
                <w:szCs w:val="26"/>
                <w:lang w:val="vi-VN"/>
              </w:rPr>
              <w:t>.0</w:t>
            </w:r>
            <w:r w:rsidRPr="00632E80">
              <w:rPr>
                <w:b/>
                <w:sz w:val="26"/>
                <w:szCs w:val="26"/>
                <w:lang w:val="vi-VN"/>
              </w:rPr>
              <w:t xml:space="preserve"> điểm)</w:t>
            </w:r>
            <w:r>
              <w:rPr>
                <w:b/>
                <w:sz w:val="26"/>
                <w:szCs w:val="26"/>
              </w:rPr>
              <w:t xml:space="preserve"> Giải các phương trình và hệ phương trình.</w:t>
            </w:r>
            <w:r w:rsidRPr="00966594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91" w:type="dxa"/>
          </w:tcPr>
          <w:p w:rsidR="00441ADD" w:rsidRPr="00D07595" w:rsidRDefault="00441ADD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441ADD" w:rsidRPr="00D07595" w:rsidTr="00326407">
        <w:trPr>
          <w:trHeight w:val="2888"/>
        </w:trPr>
        <w:tc>
          <w:tcPr>
            <w:tcW w:w="866" w:type="dxa"/>
            <w:vMerge w:val="restart"/>
          </w:tcPr>
          <w:p w:rsidR="00441ADD" w:rsidRPr="00D07595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9537BE" w:rsidRDefault="00441ADD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678" w:type="dxa"/>
          </w:tcPr>
          <w:p w:rsidR="00441ADD" w:rsidRDefault="00441ADD" w:rsidP="00FA5A8C">
            <w:pPr>
              <w:rPr>
                <w:sz w:val="26"/>
                <w:szCs w:val="26"/>
              </w:rPr>
            </w:pPr>
            <w:r w:rsidRPr="001D2905">
              <w:rPr>
                <w:position w:val="-36"/>
                <w:sz w:val="26"/>
                <w:szCs w:val="26"/>
                <w:lang w:val="vi-VN"/>
              </w:rPr>
              <w:object w:dxaOrig="1820" w:dyaOrig="859">
                <v:shape id="_x0000_i1034" type="#_x0000_t75" style="width:85.5pt;height:42.75pt" o:ole="">
                  <v:imagedata r:id="rId22" o:title=""/>
                </v:shape>
                <o:OLEObject Type="Embed" ProgID="Equation.DSMT4" ShapeID="_x0000_i1034" DrawAspect="Content" ObjectID="_1543869558" r:id="rId23"/>
              </w:object>
            </w:r>
          </w:p>
          <w:p w:rsidR="00441ADD" w:rsidRDefault="00441ADD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định thức :</w:t>
            </w:r>
            <w:r w:rsidRPr="00DF437B">
              <w:rPr>
                <w:position w:val="-36"/>
                <w:sz w:val="26"/>
                <w:szCs w:val="26"/>
              </w:rPr>
              <w:object w:dxaOrig="3860" w:dyaOrig="860">
                <v:shape id="_x0000_i1035" type="#_x0000_t75" style="width:191.25pt;height:42.75pt" o:ole="">
                  <v:imagedata r:id="rId24" o:title=""/>
                </v:shape>
                <o:OLEObject Type="Embed" ProgID="Equation.DSMT4" ShapeID="_x0000_i1035" DrawAspect="Content" ObjectID="_1543869559" r:id="rId25"/>
              </w:object>
            </w:r>
          </w:p>
          <w:p w:rsidR="00441ADD" w:rsidRDefault="00441ADD" w:rsidP="00FA5A8C">
            <w:pPr>
              <w:rPr>
                <w:position w:val="-36"/>
                <w:sz w:val="26"/>
                <w:szCs w:val="26"/>
              </w:rPr>
            </w:pPr>
            <w:r w:rsidRPr="00DF437B">
              <w:rPr>
                <w:position w:val="-80"/>
                <w:sz w:val="26"/>
                <w:szCs w:val="26"/>
              </w:rPr>
              <w:object w:dxaOrig="3500" w:dyaOrig="1740">
                <v:shape id="_x0000_i1036" type="#_x0000_t75" style="width:173.25pt;height:86.25pt" o:ole="">
                  <v:imagedata r:id="rId26" o:title=""/>
                </v:shape>
                <o:OLEObject Type="Embed" ProgID="Equation.DSMT4" ShapeID="_x0000_i1036" DrawAspect="Content" ObjectID="_1543869560" r:id="rId27"/>
              </w:object>
            </w:r>
          </w:p>
          <w:p w:rsidR="00441ADD" w:rsidRDefault="00441ADD" w:rsidP="00FA5A8C">
            <w:pPr>
              <w:ind w:left="360"/>
              <w:rPr>
                <w:sz w:val="26"/>
                <w:szCs w:val="26"/>
              </w:rPr>
            </w:pPr>
            <w:r w:rsidRPr="00DF437B">
              <w:rPr>
                <w:position w:val="-6"/>
                <w:sz w:val="26"/>
                <w:szCs w:val="26"/>
              </w:rPr>
              <w:object w:dxaOrig="1060" w:dyaOrig="300">
                <v:shape id="_x0000_i1037" type="#_x0000_t75" style="width:52.5pt;height:15pt" o:ole="">
                  <v:imagedata r:id="rId28" o:title=""/>
                </v:shape>
                <o:OLEObject Type="Embed" ProgID="Equation.DSMT4" ShapeID="_x0000_i1037" DrawAspect="Content" ObjectID="_1543869561" r:id="rId29"/>
              </w:object>
            </w:r>
            <w:r>
              <w:rPr>
                <w:sz w:val="26"/>
                <w:szCs w:val="26"/>
              </w:rPr>
              <w:t xml:space="preserve">  Hệ có nghiệm duy nhất</w:t>
            </w:r>
          </w:p>
          <w:p w:rsidR="00441ADD" w:rsidRDefault="00441ADD" w:rsidP="00FA5A8C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68"/>
                <w:sz w:val="26"/>
                <w:szCs w:val="26"/>
              </w:rPr>
              <w:object w:dxaOrig="2060" w:dyaOrig="1500">
                <v:shape id="_x0000_i1038" type="#_x0000_t75" style="width:102pt;height:75pt" o:ole="">
                  <v:imagedata r:id="rId30" o:title=""/>
                </v:shape>
                <o:OLEObject Type="Embed" ProgID="Equation.DSMT4" ShapeID="_x0000_i1038" DrawAspect="Content" ObjectID="_1543869562" r:id="rId31"/>
              </w:object>
            </w:r>
          </w:p>
          <w:p w:rsidR="00441ADD" w:rsidRPr="00FA5A8C" w:rsidRDefault="00441ADD" w:rsidP="00FA5A8C">
            <w:pPr>
              <w:widowControl w:val="0"/>
              <w:spacing w:line="480" w:lineRule="auto"/>
            </w:pPr>
          </w:p>
        </w:tc>
        <w:tc>
          <w:tcPr>
            <w:tcW w:w="1091" w:type="dxa"/>
          </w:tcPr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Pr="00D07595" w:rsidRDefault="00441ADD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D07595" w:rsidTr="00326407">
        <w:trPr>
          <w:trHeight w:val="2887"/>
        </w:trPr>
        <w:tc>
          <w:tcPr>
            <w:tcW w:w="866" w:type="dxa"/>
            <w:vMerge/>
          </w:tcPr>
          <w:p w:rsidR="00441ADD" w:rsidRPr="00D07595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A92A20" w:rsidRDefault="00441ADD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678" w:type="dxa"/>
          </w:tcPr>
          <w:p w:rsidR="00441ADD" w:rsidRDefault="00441ADD" w:rsidP="00FA5A8C">
            <w:pPr>
              <w:rPr>
                <w:position w:val="-36"/>
                <w:sz w:val="26"/>
                <w:szCs w:val="26"/>
                <w:lang w:val="vi-VN"/>
              </w:rPr>
            </w:pPr>
            <w:r w:rsidRPr="00D979F1">
              <w:rPr>
                <w:position w:val="-12"/>
                <w:sz w:val="26"/>
                <w:szCs w:val="26"/>
                <w:lang w:val="vi-VN"/>
              </w:rPr>
              <w:object w:dxaOrig="2020" w:dyaOrig="440">
                <v:shape id="_x0000_i1039" type="#_x0000_t75" style="width:96pt;height:21.75pt" o:ole="">
                  <v:imagedata r:id="rId32" o:title=""/>
                </v:shape>
                <o:OLEObject Type="Embed" ProgID="Equation.DSMT4" ShapeID="_x0000_i1039" DrawAspect="Content" ObjectID="_1543869563" r:id="rId33"/>
              </w:object>
            </w:r>
          </w:p>
          <w:p w:rsidR="00441ADD" w:rsidRDefault="00441ADD" w:rsidP="00D979F1">
            <w:pPr>
              <w:rPr>
                <w:position w:val="-162"/>
                <w:sz w:val="26"/>
                <w:szCs w:val="26"/>
              </w:rPr>
            </w:pPr>
            <w:r w:rsidRPr="00DF437B">
              <w:rPr>
                <w:position w:val="-162"/>
                <w:sz w:val="26"/>
                <w:szCs w:val="26"/>
              </w:rPr>
              <w:object w:dxaOrig="2880" w:dyaOrig="3360">
                <v:shape id="_x0000_i1040" type="#_x0000_t75" style="width:142.5pt;height:168pt" o:ole="">
                  <v:imagedata r:id="rId34" o:title=""/>
                </v:shape>
                <o:OLEObject Type="Embed" ProgID="Equation.DSMT4" ShapeID="_x0000_i1040" DrawAspect="Content" ObjectID="_1543869564" r:id="rId35"/>
              </w:object>
            </w:r>
          </w:p>
          <w:p w:rsidR="00441ADD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>Vậy S= {3}</w:t>
            </w:r>
          </w:p>
          <w:p w:rsidR="00441ADD" w:rsidRPr="00D979F1" w:rsidRDefault="00441ADD" w:rsidP="00D979F1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>
              <w:t>0.75</w:t>
            </w: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D07595" w:rsidTr="00326407">
        <w:trPr>
          <w:trHeight w:val="589"/>
        </w:trPr>
        <w:tc>
          <w:tcPr>
            <w:tcW w:w="866" w:type="dxa"/>
            <w:vMerge w:val="restart"/>
          </w:tcPr>
          <w:p w:rsidR="00441ADD" w:rsidRPr="00D07595" w:rsidRDefault="00441ADD" w:rsidP="00D07595">
            <w:pPr>
              <w:widowControl w:val="0"/>
              <w:spacing w:line="480" w:lineRule="auto"/>
            </w:pPr>
            <w:r>
              <w:t>3.0</w:t>
            </w:r>
          </w:p>
        </w:tc>
        <w:tc>
          <w:tcPr>
            <w:tcW w:w="936" w:type="dxa"/>
          </w:tcPr>
          <w:p w:rsidR="00441ADD" w:rsidRPr="00D07595" w:rsidRDefault="00441ADD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441ADD" w:rsidRPr="00D979F1" w:rsidRDefault="00441ADD" w:rsidP="00D979F1">
            <w:pPr>
              <w:rPr>
                <w:b/>
              </w:rPr>
            </w:pPr>
            <w:r>
              <w:rPr>
                <w:b/>
              </w:rPr>
              <w:t>Giải các bất phương trình sau:</w:t>
            </w:r>
          </w:p>
        </w:tc>
        <w:tc>
          <w:tcPr>
            <w:tcW w:w="1091" w:type="dxa"/>
          </w:tcPr>
          <w:p w:rsidR="00441ADD" w:rsidRPr="00D07595" w:rsidRDefault="00441ADD" w:rsidP="00D07595">
            <w:pPr>
              <w:widowControl w:val="0"/>
              <w:spacing w:line="480" w:lineRule="auto"/>
            </w:pPr>
            <w:r>
              <w:t>3.0</w:t>
            </w:r>
          </w:p>
        </w:tc>
      </w:tr>
      <w:tr w:rsidR="00441ADD" w:rsidRPr="00D07595" w:rsidTr="00944FBA">
        <w:trPr>
          <w:trHeight w:val="2760"/>
        </w:trPr>
        <w:tc>
          <w:tcPr>
            <w:tcW w:w="866" w:type="dxa"/>
            <w:vMerge/>
          </w:tcPr>
          <w:p w:rsidR="00441ADD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D979F1" w:rsidRDefault="00441ADD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678" w:type="dxa"/>
          </w:tcPr>
          <w:p w:rsidR="00441ADD" w:rsidRDefault="00441ADD" w:rsidP="00D979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DF437B">
              <w:rPr>
                <w:position w:val="-24"/>
                <w:sz w:val="26"/>
                <w:szCs w:val="26"/>
              </w:rPr>
              <w:object w:dxaOrig="1240" w:dyaOrig="620">
                <v:shape id="_x0000_i1041" type="#_x0000_t75" style="width:62.25pt;height:30.75pt" o:ole="">
                  <v:imagedata r:id="rId36" o:title=""/>
                </v:shape>
                <o:OLEObject Type="Embed" ProgID="Equation.DSMT4" ShapeID="_x0000_i1041" DrawAspect="Content" ObjectID="_1543869565" r:id="rId37"/>
              </w:object>
            </w:r>
          </w:p>
          <w:p w:rsidR="00441ADD" w:rsidRDefault="00441ADD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4"/>
                <w:sz w:val="26"/>
                <w:szCs w:val="26"/>
              </w:rPr>
              <w:object w:dxaOrig="5560" w:dyaOrig="660">
                <v:shape id="_x0000_i1042" type="#_x0000_t75" style="width:275.25pt;height:33pt" o:ole="">
                  <v:imagedata r:id="rId38" o:title=""/>
                </v:shape>
                <o:OLEObject Type="Embed" ProgID="Equation.DSMT4" ShapeID="_x0000_i1042" DrawAspect="Content" ObjectID="_1543869566" r:id="rId39"/>
              </w:object>
            </w:r>
          </w:p>
          <w:p w:rsidR="00441ADD" w:rsidRDefault="00441ADD" w:rsidP="00D979F1">
            <w:pPr>
              <w:rPr>
                <w:position w:val="-24"/>
                <w:sz w:val="26"/>
                <w:szCs w:val="26"/>
              </w:rPr>
            </w:pPr>
          </w:p>
          <w:tbl>
            <w:tblPr>
              <w:tblpPr w:leftFromText="180" w:rightFromText="180" w:vertAnchor="page" w:horzAnchor="margin" w:tblpY="239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38"/>
              <w:gridCol w:w="1808"/>
              <w:gridCol w:w="1602"/>
              <w:gridCol w:w="2004"/>
            </w:tblGrid>
            <w:tr w:rsidR="00441ADD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Default="00441ADD" w:rsidP="00D979F1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softHyphen/>
                  </w:r>
                  <w:r>
                    <w:rPr>
                      <w:i/>
                      <w:position w:val="-50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rFonts w:ascii="Calibri" w:hAnsi="Calibri"/>
                      <w:position w:val="-4"/>
                      <w:sz w:val="20"/>
                      <w:szCs w:val="20"/>
                    </w:rPr>
                    <w:object w:dxaOrig="380" w:dyaOrig="200">
                      <v:shape id="_x0000_i1043" type="#_x0000_t75" style="width:18.75pt;height:9.75pt" o:ole="">
                        <v:imagedata r:id="rId40" o:title=""/>
                      </v:shape>
                      <o:OLEObject Type="Embed" ProgID="Equation.DSMT4" ShapeID="_x0000_i1043" DrawAspect="Content" ObjectID="_1543869567" r:id="rId41"/>
                    </w:objec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 xml:space="preserve">                   2</w:t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  <w:t xml:space="preserve">           </w:t>
                  </w:r>
                  <w:r w:rsidRPr="00A77803">
                    <w:rPr>
                      <w:sz w:val="20"/>
                      <w:szCs w:val="20"/>
                    </w:rPr>
                    <w:t>3</w: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 xml:space="preserve">               </w: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 w:rsidRPr="00A77803">
                    <w:rPr>
                      <w:rFonts w:ascii="Calibri" w:hAnsi="Calibri"/>
                      <w:position w:val="-4"/>
                      <w:sz w:val="20"/>
                      <w:szCs w:val="20"/>
                    </w:rPr>
                    <w:object w:dxaOrig="380" w:dyaOrig="200">
                      <v:shape id="_x0000_i1044" type="#_x0000_t75" style="width:18.75pt;height:9.75pt" o:ole="">
                        <v:imagedata r:id="rId40" o:title=""/>
                      </v:shape>
                      <o:OLEObject Type="Embed" ProgID="Equation.DSMT4" ShapeID="_x0000_i1044" DrawAspect="Content" ObjectID="_1543869568" r:id="rId42"/>
                    </w:object>
                  </w:r>
                </w:p>
              </w:tc>
            </w:tr>
            <w:tr w:rsidR="00441ADD" w:rsidTr="005565B7">
              <w:trPr>
                <w:trHeight w:val="500"/>
              </w:trPr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Default="00441ADD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739" w:dyaOrig="280">
                      <v:shape id="_x0000_i1045" type="#_x0000_t75" style="width:36.75pt;height:14.25pt" o:ole="">
                        <v:imagedata r:id="rId43" o:title=""/>
                      </v:shape>
                      <o:OLEObject Type="Embed" ProgID="Equation.DSMT4" ShapeID="_x0000_i1045" DrawAspect="Content" ObjectID="_1543869569" r:id="rId44"/>
                    </w:object>
                  </w:r>
                </w:p>
              </w:tc>
              <w:tc>
                <w:tcPr>
                  <w:tcW w:w="35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 -                0             +</w:t>
                  </w:r>
                </w:p>
              </w:tc>
              <w:tc>
                <w:tcPr>
                  <w:tcW w:w="2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+</w:t>
                  </w:r>
                </w:p>
              </w:tc>
            </w:tr>
            <w:tr w:rsidR="00441ADD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Default="00441ADD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19" w:dyaOrig="280">
                      <v:shape id="_x0000_i1046" type="#_x0000_t75" style="width:26.25pt;height:14.25pt" o:ole="">
                        <v:imagedata r:id="rId45" o:title=""/>
                      </v:shape>
                      <o:OLEObject Type="Embed" ProgID="Equation.DSMT4" ShapeID="_x0000_i1046" DrawAspect="Content" ObjectID="_1543869570" r:id="rId46"/>
                    </w:objec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-</w:t>
                  </w:r>
                </w:p>
              </w:tc>
              <w:tc>
                <w:tcPr>
                  <w:tcW w:w="37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-                 0               +</w:t>
                  </w:r>
                </w:p>
              </w:tc>
            </w:tr>
            <w:tr w:rsidR="00441ADD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Default="00441ADD" w:rsidP="00D979F1">
                  <w:pPr>
                    <w:rPr>
                      <w:i/>
                      <w:position w:val="-50"/>
                      <w:sz w:val="26"/>
                      <w:szCs w:val="26"/>
                    </w:rPr>
                  </w:pPr>
                  <w:r>
                    <w:rPr>
                      <w:i/>
                      <w:position w:val="-50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 +                0              -               0              +</w:t>
                  </w:r>
                </w:p>
              </w:tc>
            </w:tr>
          </w:tbl>
          <w:p w:rsidR="00441ADD" w:rsidRDefault="00441ADD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6"/>
                <w:sz w:val="26"/>
                <w:szCs w:val="26"/>
              </w:rPr>
              <w:object w:dxaOrig="2019" w:dyaOrig="640">
                <v:shape id="_x0000_i1047" type="#_x0000_t75" style="width:101.25pt;height:31.5pt" o:ole="">
                  <v:imagedata r:id="rId47" o:title=""/>
                </v:shape>
                <o:OLEObject Type="Embed" ProgID="Equation.DSMT4" ShapeID="_x0000_i1047" DrawAspect="Content" ObjectID="_1543869571" r:id="rId48"/>
              </w:object>
            </w:r>
          </w:p>
          <w:p w:rsidR="00441ADD" w:rsidRDefault="00441ADD" w:rsidP="00D979F1">
            <w:pPr>
              <w:rPr>
                <w:sz w:val="26"/>
                <w:szCs w:val="26"/>
              </w:rPr>
            </w:pPr>
          </w:p>
          <w:p w:rsidR="00441ADD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701" w:dyaOrig="400">
                <v:shape id="_x0000_i1048" type="#_x0000_t75" style="width:82.5pt;height:19.5pt" o:ole="">
                  <v:imagedata r:id="rId49" o:title=""/>
                </v:shape>
                <o:OLEObject Type="Embed" ProgID="Equation.DSMT4" ShapeID="_x0000_i1048" DrawAspect="Content" ObjectID="_1543869572" r:id="rId50"/>
              </w:object>
            </w:r>
          </w:p>
          <w:p w:rsidR="00441ADD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</w:p>
          <w:p w:rsidR="00441ADD" w:rsidRPr="008877D6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  <w:r>
              <w:t>0.5</w:t>
            </w: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  <w:r>
              <w:t>0.75</w:t>
            </w: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441ADD" w:rsidRPr="00D07595" w:rsidTr="00944FBA">
        <w:trPr>
          <w:trHeight w:val="2760"/>
        </w:trPr>
        <w:tc>
          <w:tcPr>
            <w:tcW w:w="866" w:type="dxa"/>
            <w:vMerge/>
          </w:tcPr>
          <w:p w:rsidR="00441ADD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Default="00441ADD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78" w:type="dxa"/>
          </w:tcPr>
          <w:p w:rsidR="00441ADD" w:rsidRDefault="00441ADD" w:rsidP="00EC590C">
            <w:pPr>
              <w:rPr>
                <w:rFonts w:ascii="Calibri" w:hAnsi="Calibri"/>
              </w:rPr>
            </w:pPr>
            <w:r w:rsidRPr="00DF437B">
              <w:rPr>
                <w:rFonts w:ascii="Calibri" w:hAnsi="Calibri"/>
                <w:position w:val="-24"/>
                <w:sz w:val="22"/>
                <w:szCs w:val="22"/>
              </w:rPr>
              <w:object w:dxaOrig="2880" w:dyaOrig="720">
                <v:shape id="_x0000_i1049" type="#_x0000_t75" style="width:2in;height:36pt" o:ole="">
                  <v:imagedata r:id="rId51" o:title=""/>
                </v:shape>
                <o:OLEObject Type="Embed" ProgID="Equation.DSMT4" ShapeID="_x0000_i1049" DrawAspect="Content" ObjectID="_1543869573" r:id="rId52"/>
              </w:object>
            </w:r>
          </w:p>
          <w:tbl>
            <w:tblPr>
              <w:tblpPr w:leftFromText="180" w:rightFromText="180" w:vertAnchor="page" w:horzAnchor="margin" w:tblpY="29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14"/>
              <w:gridCol w:w="5138"/>
            </w:tblGrid>
            <w:tr w:rsidR="00441ADD" w:rsidTr="003F16E6"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softHyphen/>
                  </w:r>
                  <w:r w:rsidRPr="003B3475">
                    <w:rPr>
                      <w:i/>
                      <w:position w:val="-5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ind w:right="-46"/>
                    <w:rPr>
                      <w:position w:val="-50"/>
                      <w:sz w:val="18"/>
                      <w:szCs w:val="18"/>
                    </w:rPr>
                  </w:pP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0" type="#_x0000_t75" style="width:18.75pt;height:9.75pt" o:ole="">
                        <v:imagedata r:id="rId40" o:title=""/>
                      </v:shape>
                      <o:OLEObject Type="Embed" ProgID="Equation.DSMT4" ShapeID="_x0000_i1050" DrawAspect="Content" ObjectID="_1543869574" r:id="rId53"/>
                    </w:objec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sz w:val="20"/>
                      <w:szCs w:val="20"/>
                    </w:rPr>
                    <w:t xml:space="preserve">      1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2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3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   4</w:t>
                  </w:r>
                  <w:r>
                    <w:rPr>
                      <w:sz w:val="18"/>
                      <w:szCs w:val="18"/>
                    </w:rPr>
                    <w:t xml:space="preserve">            </w: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1" type="#_x0000_t75" style="width:18.75pt;height:9.75pt" o:ole="">
                        <v:imagedata r:id="rId40" o:title=""/>
                      </v:shape>
                      <o:OLEObject Type="Embed" ProgID="Equation.DSMT4" ShapeID="_x0000_i1051" DrawAspect="Content" ObjectID="_1543869575" r:id="rId54"/>
                    </w:object>
                  </w:r>
                </w:p>
              </w:tc>
            </w:tr>
            <w:tr w:rsidR="00441ADD" w:rsidTr="003F16E6">
              <w:trPr>
                <w:trHeight w:val="500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Pr="003B3475" w:rsidRDefault="00441ADD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080" w:dyaOrig="320">
                      <v:shape id="_x0000_i1052" type="#_x0000_t75" style="width:54pt;height:15.75pt" o:ole="">
                        <v:imagedata r:id="rId55" o:title=""/>
                      </v:shape>
                      <o:OLEObject Type="Embed" ProgID="Equation.DSMT4" ShapeID="_x0000_i1052" DrawAspect="Content" ObjectID="_1543869576" r:id="rId56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F16E6" w:rsidRDefault="00441ADD" w:rsidP="00EC590C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 +  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0         -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 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|     -        0         +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|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      +</w:t>
                  </w:r>
                </w:p>
              </w:tc>
            </w:tr>
            <w:tr w:rsidR="00441ADD" w:rsidTr="003F16E6"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Pr="003B3475" w:rsidRDefault="00441ADD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100" w:dyaOrig="320">
                      <v:shape id="_x0000_i1053" type="#_x0000_t75" style="width:54.75pt;height:15.75pt" o:ole="">
                        <v:imagedata r:id="rId57" o:title=""/>
                      </v:shape>
                      <o:OLEObject Type="Embed" ProgID="Equation.DSMT4" ShapeID="_x0000_i1053" DrawAspect="Content" ObjectID="_1543869577" r:id="rId58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   |         +     0      +     |      +        |        +</w:t>
                  </w:r>
                </w:p>
              </w:tc>
            </w:tr>
            <w:tr w:rsidR="00441ADD" w:rsidTr="003F16E6">
              <w:trPr>
                <w:trHeight w:val="279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19" w:dyaOrig="280">
                      <v:shape id="_x0000_i1054" type="#_x0000_t75" style="width:26.25pt;height:14.25pt" o:ole="">
                        <v:imagedata r:id="rId59" o:title=""/>
                      </v:shape>
                      <o:OLEObject Type="Embed" ProgID="Equation.DSMT4" ShapeID="_x0000_i1054" DrawAspect="Content" ObjectID="_1543869578" r:id="rId60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   |        +      |    +         |    +          0           -</w:t>
                  </w:r>
                </w:p>
              </w:tc>
            </w:tr>
            <w:tr w:rsidR="00441ADD" w:rsidTr="003F16E6">
              <w:trPr>
                <w:trHeight w:val="278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rFonts w:ascii="Calibri" w:hAnsi="Calibri"/>
                      <w:i/>
                    </w:rPr>
                  </w:pPr>
                  <w:r w:rsidRPr="003B3475">
                    <w:rPr>
                      <w:i/>
                      <w:sz w:val="22"/>
                      <w:szCs w:val="22"/>
                    </w:rPr>
                    <w:t>F(x)</w: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+         0       -       0     -       0    +        ||        -</w:t>
                  </w:r>
                </w:p>
              </w:tc>
            </w:tr>
          </w:tbl>
          <w:p w:rsidR="00441ADD" w:rsidRDefault="00441ADD" w:rsidP="00EC59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42"/>
                <w:sz w:val="26"/>
                <w:szCs w:val="26"/>
              </w:rPr>
              <w:object w:dxaOrig="2439" w:dyaOrig="1439">
                <v:shape id="_x0000_i1055" type="#_x0000_t75" style="width:122.25pt;height:71.25pt" o:ole="">
                  <v:imagedata r:id="rId61" o:title=""/>
                </v:shape>
                <o:OLEObject Type="Embed" ProgID="Equation.DSMT4" ShapeID="_x0000_i1055" DrawAspect="Content" ObjectID="_1543869579" r:id="rId62"/>
              </w:object>
            </w:r>
          </w:p>
          <w:p w:rsidR="00441ADD" w:rsidRDefault="00441ADD" w:rsidP="00EC590C">
            <w:pPr>
              <w:rPr>
                <w:sz w:val="26"/>
                <w:szCs w:val="26"/>
              </w:rPr>
            </w:pPr>
          </w:p>
          <w:p w:rsidR="00441ADD" w:rsidRDefault="00441ADD" w:rsidP="00EC590C">
            <w:pPr>
              <w:jc w:val="center"/>
              <w:rPr>
                <w:sz w:val="26"/>
                <w:szCs w:val="26"/>
              </w:rPr>
            </w:pPr>
          </w:p>
          <w:p w:rsidR="00441ADD" w:rsidRDefault="00441ADD" w:rsidP="00EC590C">
            <w:pPr>
              <w:jc w:val="center"/>
              <w:rPr>
                <w:sz w:val="26"/>
                <w:szCs w:val="26"/>
              </w:rPr>
            </w:pPr>
          </w:p>
          <w:p w:rsidR="00441ADD" w:rsidRDefault="00441ADD" w:rsidP="00EC590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2240" w:dyaOrig="400">
                <v:shape id="_x0000_i1056" type="#_x0000_t75" style="width:111pt;height:19.5pt" o:ole="">
                  <v:imagedata r:id="rId63" o:title=""/>
                </v:shape>
                <o:OLEObject Type="Embed" ProgID="Equation.DSMT4" ShapeID="_x0000_i1056" DrawAspect="Content" ObjectID="_1543869580" r:id="rId64"/>
              </w:object>
            </w:r>
          </w:p>
        </w:tc>
        <w:tc>
          <w:tcPr>
            <w:tcW w:w="1091" w:type="dxa"/>
          </w:tcPr>
          <w:p w:rsidR="00441ADD" w:rsidRDefault="00441ADD" w:rsidP="00D07595">
            <w:pPr>
              <w:widowControl w:val="0"/>
              <w:spacing w:line="480" w:lineRule="auto"/>
            </w:pPr>
          </w:p>
        </w:tc>
      </w:tr>
      <w:tr w:rsidR="00441ADD" w:rsidRPr="00D07595" w:rsidTr="00326407">
        <w:trPr>
          <w:trHeight w:val="338"/>
        </w:trPr>
        <w:tc>
          <w:tcPr>
            <w:tcW w:w="866" w:type="dxa"/>
            <w:vAlign w:val="center"/>
          </w:tcPr>
          <w:p w:rsidR="00441ADD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78" w:type="dxa"/>
            <w:vAlign w:val="center"/>
          </w:tcPr>
          <w:p w:rsidR="00441ADD" w:rsidRPr="00620996" w:rsidRDefault="00441ADD" w:rsidP="00620996">
            <w:pPr>
              <w:spacing w:line="420" w:lineRule="atLeast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Cho </w:t>
            </w:r>
            <w:r>
              <w:rPr>
                <w:sz w:val="26"/>
                <w:szCs w:val="26"/>
              </w:rPr>
              <w:t>Δ</w:t>
            </w:r>
            <w:r>
              <w:rPr>
                <w:sz w:val="26"/>
                <w:szCs w:val="26"/>
                <w:lang w:val="pt-BR"/>
              </w:rPr>
              <w:t>ABC có A ( 3; 1), B (1; 1), C( 1; 4)</w:t>
            </w:r>
          </w:p>
          <w:p w:rsidR="00441ADD" w:rsidRDefault="00441ADD" w:rsidP="0076547E">
            <w:pPr>
              <w:numPr>
                <w:ilvl w:val="0"/>
                <w:numId w:val="7"/>
              </w:numPr>
              <w:tabs>
                <w:tab w:val="clear" w:pos="720"/>
              </w:tabs>
              <w:spacing w:line="420" w:lineRule="atLeast"/>
              <w:ind w:left="144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Tìm điểm D để </w:t>
            </w:r>
            <w:r w:rsidRPr="00DF437B">
              <w:rPr>
                <w:b/>
                <w:position w:val="-10"/>
                <w:sz w:val="26"/>
                <w:szCs w:val="26"/>
              </w:rPr>
              <w:object w:dxaOrig="2200" w:dyaOrig="380">
                <v:shape id="_x0000_i1057" type="#_x0000_t75" style="width:110.25pt;height:18pt" o:ole="">
                  <v:imagedata r:id="rId13" o:title=""/>
                </v:shape>
                <o:OLEObject Type="Embed" ProgID="Equation.DSMT4" ShapeID="_x0000_i1057" DrawAspect="Content" ObjectID="_1543869581" r:id="rId65"/>
              </w:object>
            </w:r>
          </w:p>
          <w:p w:rsidR="00441ADD" w:rsidRPr="00D07595" w:rsidRDefault="00441ADD" w:rsidP="0076547E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1091" w:type="dxa"/>
            <w:vAlign w:val="center"/>
          </w:tcPr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2.0 </w:t>
            </w:r>
            <w:r w:rsidRPr="00D07595">
              <w:rPr>
                <w:b/>
              </w:rPr>
              <w:t>Điểm</w:t>
            </w:r>
          </w:p>
        </w:tc>
      </w:tr>
      <w:tr w:rsidR="00441ADD" w:rsidRPr="00D07595" w:rsidTr="00326407">
        <w:trPr>
          <w:trHeight w:val="3499"/>
        </w:trPr>
        <w:tc>
          <w:tcPr>
            <w:tcW w:w="866" w:type="dxa"/>
            <w:vMerge w:val="restart"/>
          </w:tcPr>
          <w:p w:rsidR="00441ADD" w:rsidRPr="00D07595" w:rsidRDefault="00441ADD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936" w:type="dxa"/>
          </w:tcPr>
          <w:p w:rsidR="00441ADD" w:rsidRPr="00D07595" w:rsidRDefault="00441ADD" w:rsidP="00D65A49">
            <w:pPr>
              <w:widowControl w:val="0"/>
              <w:spacing w:before="360" w:line="480" w:lineRule="auto"/>
            </w:pPr>
            <w:r>
              <w:t>a.</w:t>
            </w:r>
          </w:p>
        </w:tc>
        <w:tc>
          <w:tcPr>
            <w:tcW w:w="6678" w:type="dxa"/>
          </w:tcPr>
          <w:p w:rsidR="00441ADD" w:rsidRPr="00620996" w:rsidRDefault="00441ADD" w:rsidP="00620996">
            <w:pPr>
              <w:spacing w:line="420" w:lineRule="atLeast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</w:rPr>
              <w:t>Δ</w:t>
            </w:r>
            <w:r w:rsidRPr="00620996">
              <w:rPr>
                <w:sz w:val="26"/>
                <w:szCs w:val="26"/>
                <w:lang w:val="fr-FR"/>
              </w:rPr>
              <w:t>ABC là tam giác gì ?</w:t>
            </w:r>
          </w:p>
          <w:p w:rsidR="00441ADD" w:rsidRPr="00620996" w:rsidRDefault="00441ADD" w:rsidP="00620996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có : </w:t>
            </w:r>
          </w:p>
          <w:p w:rsidR="00441ADD" w:rsidRDefault="00441ADD" w:rsidP="00620996">
            <w:pPr>
              <w:spacing w:line="380" w:lineRule="atLeast"/>
              <w:ind w:left="360"/>
              <w:contextualSpacing/>
              <w:jc w:val="both"/>
              <w:rPr>
                <w:position w:val="-36"/>
                <w:sz w:val="26"/>
                <w:szCs w:val="26"/>
              </w:rPr>
            </w:pPr>
            <w:r w:rsidRPr="00DF437B">
              <w:rPr>
                <w:position w:val="-36"/>
                <w:sz w:val="26"/>
                <w:szCs w:val="26"/>
              </w:rPr>
              <w:object w:dxaOrig="1359" w:dyaOrig="840">
                <v:shape id="_x0000_i1058" type="#_x0000_t75" style="width:67.5pt;height:42pt" o:ole="">
                  <v:imagedata r:id="rId66" o:title=""/>
                </v:shape>
                <o:OLEObject Type="Embed" ProgID="Equation.DSMT4" ShapeID="_x0000_i1058" DrawAspect="Content" ObjectID="_1543869582" r:id="rId67"/>
              </w:object>
            </w:r>
          </w:p>
          <w:p w:rsidR="00441ADD" w:rsidRDefault="00441ADD" w:rsidP="00620996">
            <w:pPr>
              <w:spacing w:line="380" w:lineRule="atLeast"/>
              <w:ind w:left="360"/>
              <w:contextualSpacing/>
              <w:jc w:val="both"/>
            </w:pPr>
            <w:r w:rsidRPr="00DF437B">
              <w:rPr>
                <w:position w:val="-14"/>
              </w:rPr>
              <w:object w:dxaOrig="1180" w:dyaOrig="420">
                <v:shape id="_x0000_i1059" type="#_x0000_t75" style="width:59.25pt;height:21pt" o:ole="">
                  <v:imagedata r:id="rId68" o:title=""/>
                </v:shape>
                <o:OLEObject Type="Embed" ProgID="Equation.DSMT4" ShapeID="_x0000_i1059" DrawAspect="Content" ObjectID="_1543869583" r:id="rId69"/>
              </w:object>
            </w:r>
          </w:p>
          <w:p w:rsidR="00441ADD" w:rsidRPr="00D07595" w:rsidRDefault="00441ADD" w:rsidP="00D65A49">
            <w:pPr>
              <w:widowControl w:val="0"/>
              <w:spacing w:before="360" w:line="480" w:lineRule="auto"/>
            </w:pPr>
            <w:r w:rsidRPr="00DF437B">
              <w:rPr>
                <w:b/>
                <w:position w:val="-10"/>
                <w:sz w:val="26"/>
                <w:szCs w:val="26"/>
              </w:rPr>
              <w:object w:dxaOrig="2820" w:dyaOrig="380">
                <v:shape id="_x0000_i1060" type="#_x0000_t75" style="width:134.25pt;height:18pt" o:ole="">
                  <v:imagedata r:id="rId70" o:title=""/>
                </v:shape>
                <o:OLEObject Type="Embed" ProgID="Equation.DSMT4" ShapeID="_x0000_i1060" DrawAspect="Content" ObjectID="_1543869584" r:id="rId71"/>
              </w:object>
            </w:r>
            <w:r w:rsidRPr="00DF437B">
              <w:rPr>
                <w:position w:val="-6"/>
                <w:sz w:val="26"/>
                <w:szCs w:val="26"/>
              </w:rPr>
              <w:object w:dxaOrig="699" w:dyaOrig="280">
                <v:shape id="_x0000_i1061" type="#_x0000_t75" style="width:35.25pt;height:14.25pt" o:ole="">
                  <v:imagedata r:id="rId72" o:title=""/>
                </v:shape>
                <o:OLEObject Type="Embed" ProgID="Equation.DSMT4" ShapeID="_x0000_i1061" DrawAspect="Content" ObjectID="_1543869585" r:id="rId73"/>
              </w:object>
            </w:r>
            <w:r>
              <w:rPr>
                <w:sz w:val="26"/>
                <w:szCs w:val="26"/>
              </w:rPr>
              <w:t xml:space="preserve">   vuông tại B  </w:t>
            </w: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before="360" w:line="480" w:lineRule="auto"/>
              <w:rPr>
                <w:b/>
              </w:rPr>
            </w:pPr>
          </w:p>
          <w:p w:rsidR="00441ADD" w:rsidRDefault="00441ADD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441ADD" w:rsidRPr="00D07595" w:rsidRDefault="00441ADD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441ADD" w:rsidRPr="00D07595" w:rsidTr="009B18AC">
        <w:trPr>
          <w:trHeight w:val="950"/>
        </w:trPr>
        <w:tc>
          <w:tcPr>
            <w:tcW w:w="866" w:type="dxa"/>
            <w:vMerge/>
          </w:tcPr>
          <w:p w:rsidR="00441ADD" w:rsidRPr="00D07595" w:rsidRDefault="00441ADD" w:rsidP="00D65A49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</w:tcPr>
          <w:p w:rsidR="00441ADD" w:rsidRPr="00D07595" w:rsidRDefault="00441ADD" w:rsidP="00D65A49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678" w:type="dxa"/>
          </w:tcPr>
          <w:p w:rsidR="00441ADD" w:rsidRPr="00620996" w:rsidRDefault="00441ADD" w:rsidP="00620996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620996">
              <w:rPr>
                <w:sz w:val="26"/>
                <w:szCs w:val="26"/>
              </w:rPr>
              <w:t xml:space="preserve">    b) Tìm điểm D để </w:t>
            </w:r>
            <w:r w:rsidRPr="00DF437B">
              <w:rPr>
                <w:b/>
                <w:position w:val="-10"/>
                <w:sz w:val="26"/>
                <w:szCs w:val="26"/>
              </w:rPr>
              <w:object w:dxaOrig="2200" w:dyaOrig="380">
                <v:shape id="_x0000_i1062" type="#_x0000_t75" style="width:110.25pt;height:18pt" o:ole="">
                  <v:imagedata r:id="rId13" o:title=""/>
                </v:shape>
                <o:OLEObject Type="Embed" ProgID="Equation.DSMT4" ShapeID="_x0000_i1062" DrawAspect="Content" ObjectID="_1543869586" r:id="rId74"/>
              </w:object>
            </w:r>
          </w:p>
          <w:p w:rsidR="00441ADD" w:rsidRDefault="00441ADD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 sử D(</w:t>
            </w:r>
            <w:r>
              <w:rPr>
                <w:i/>
                <w:sz w:val="26"/>
                <w:szCs w:val="26"/>
              </w:rPr>
              <w:t>x; y</w:t>
            </w:r>
            <w:r>
              <w:rPr>
                <w:sz w:val="26"/>
                <w:szCs w:val="26"/>
              </w:rPr>
              <w:t>).</w:t>
            </w:r>
          </w:p>
          <w:p w:rsidR="00441ADD" w:rsidRDefault="00441ADD" w:rsidP="00620996">
            <w:pPr>
              <w:spacing w:line="380" w:lineRule="atLeast"/>
              <w:ind w:left="720"/>
              <w:jc w:val="both"/>
              <w:rPr>
                <w:b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54"/>
                <w:sz w:val="26"/>
                <w:szCs w:val="26"/>
              </w:rPr>
              <w:object w:dxaOrig="4080" w:dyaOrig="1200">
                <v:shape id="_x0000_i1063" type="#_x0000_t75" style="width:204pt;height:55.5pt" o:ole="">
                  <v:imagedata r:id="rId75" o:title=""/>
                </v:shape>
                <o:OLEObject Type="Embed" ProgID="Equation.DSMT4" ShapeID="_x0000_i1063" DrawAspect="Content" ObjectID="_1543869587" r:id="rId76"/>
              </w:object>
            </w:r>
          </w:p>
          <w:p w:rsidR="00441ADD" w:rsidRDefault="00441ADD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</w:p>
          <w:p w:rsidR="00441ADD" w:rsidRDefault="00441ADD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30"/>
                <w:sz w:val="26"/>
                <w:szCs w:val="26"/>
              </w:rPr>
              <w:object w:dxaOrig="2500" w:dyaOrig="720">
                <v:shape id="_x0000_i1064" type="#_x0000_t75" style="width:125.25pt;height:34.5pt" o:ole="">
                  <v:imagedata r:id="rId77" o:title=""/>
                </v:shape>
                <o:OLEObject Type="Embed" ProgID="Equation.DSMT4" ShapeID="_x0000_i1064" DrawAspect="Content" ObjectID="_1543869588" r:id="rId78"/>
              </w:object>
            </w: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 điểm D(1;  10 )</w:t>
            </w: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441ADD" w:rsidRPr="00D07595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  <w:p w:rsidR="00441ADD" w:rsidRPr="00D07595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944FBA" w:rsidTr="009B18AC">
        <w:trPr>
          <w:trHeight w:val="551"/>
        </w:trPr>
        <w:tc>
          <w:tcPr>
            <w:tcW w:w="866" w:type="dxa"/>
            <w:vMerge w:val="restart"/>
            <w:tcBorders>
              <w:bottom w:val="nil"/>
            </w:tcBorders>
          </w:tcPr>
          <w:p w:rsidR="00441ADD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936" w:type="dxa"/>
          </w:tcPr>
          <w:p w:rsidR="00441ADD" w:rsidRPr="00D07595" w:rsidRDefault="00441ADD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441ADD" w:rsidRDefault="00441ADD" w:rsidP="00944FBA">
            <w:pPr>
              <w:spacing w:line="380" w:lineRule="atLeast"/>
              <w:jc w:val="both"/>
              <w:rPr>
                <w:b/>
                <w:sz w:val="26"/>
                <w:szCs w:val="26"/>
                <w:lang w:val="pt-BR"/>
              </w:rPr>
            </w:pPr>
            <w:r w:rsidRPr="00944FBA">
              <w:rPr>
                <w:sz w:val="26"/>
                <w:szCs w:val="26"/>
                <w:lang w:val="pt-BR"/>
              </w:rPr>
              <w:t xml:space="preserve"> </w:t>
            </w:r>
            <w:r w:rsidRPr="008877D6">
              <w:rPr>
                <w:b/>
                <w:sz w:val="26"/>
                <w:szCs w:val="26"/>
                <w:lang w:val="pt-BR"/>
              </w:rPr>
              <w:t xml:space="preserve"> </w:t>
            </w:r>
          </w:p>
          <w:p w:rsidR="00441ADD" w:rsidRPr="00944FBA" w:rsidRDefault="00441ADD" w:rsidP="00944FBA">
            <w:pPr>
              <w:spacing w:line="380" w:lineRule="atLeast"/>
              <w:jc w:val="both"/>
              <w:rPr>
                <w:b/>
                <w:i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tam giac ABC có Â = 120</w:t>
            </w:r>
            <w:r>
              <w:rPr>
                <w:sz w:val="26"/>
                <w:szCs w:val="26"/>
                <w:vertAlign w:val="superscript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 xml:space="preserve"> , b= 8cm, c= 5cm.</w:t>
            </w:r>
          </w:p>
        </w:tc>
        <w:tc>
          <w:tcPr>
            <w:tcW w:w="1091" w:type="dxa"/>
          </w:tcPr>
          <w:p w:rsidR="00441ADD" w:rsidRPr="00944FBA" w:rsidRDefault="00441ADD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2.0</w:t>
            </w:r>
          </w:p>
        </w:tc>
      </w:tr>
      <w:tr w:rsidR="00441ADD" w:rsidRPr="00D07595" w:rsidTr="009B18AC">
        <w:trPr>
          <w:trHeight w:val="1074"/>
        </w:trPr>
        <w:tc>
          <w:tcPr>
            <w:tcW w:w="866" w:type="dxa"/>
            <w:vMerge/>
            <w:tcBorders>
              <w:bottom w:val="nil"/>
            </w:tcBorders>
          </w:tcPr>
          <w:p w:rsidR="00441ADD" w:rsidRPr="00D07595" w:rsidRDefault="00441ADD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9537BE" w:rsidRDefault="00441ADD" w:rsidP="00D65A49">
            <w:pPr>
              <w:widowControl w:val="0"/>
              <w:spacing w:line="480" w:lineRule="auto"/>
              <w:jc w:val="center"/>
            </w:pPr>
            <w:r>
              <w:t>a.</w:t>
            </w:r>
          </w:p>
        </w:tc>
        <w:tc>
          <w:tcPr>
            <w:tcW w:w="6678" w:type="dxa"/>
          </w:tcPr>
          <w:p w:rsidR="00441ADD" w:rsidRDefault="00441ADD" w:rsidP="00944FBA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cạnh a và các góc </w:t>
            </w:r>
            <w:r w:rsidRPr="00C34F81">
              <w:rPr>
                <w:position w:val="-12"/>
                <w:sz w:val="26"/>
                <w:szCs w:val="26"/>
                <w:lang w:val="pt-BR"/>
              </w:rPr>
              <w:object w:dxaOrig="560" w:dyaOrig="440">
                <v:shape id="_x0000_i1065" type="#_x0000_t75" style="width:27.75pt;height:21.75pt" o:ole="">
                  <v:imagedata r:id="rId15" o:title=""/>
                </v:shape>
                <o:OLEObject Type="Embed" ProgID="Equation.DSMT4" ShapeID="_x0000_i1065" DrawAspect="Content" ObjectID="_1543869589" r:id="rId79"/>
              </w:object>
            </w:r>
            <w:r>
              <w:rPr>
                <w:sz w:val="26"/>
                <w:szCs w:val="26"/>
                <w:lang w:val="pt-BR"/>
              </w:rPr>
              <w:t xml:space="preserve"> của tam giác?</w: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có: </w: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2940" w:dyaOrig="1560">
                <v:shape id="_x0000_i1066" type="#_x0000_t75" style="width:147pt;height:75.75pt" o:ole="">
                  <v:imagedata r:id="rId80" o:title=""/>
                </v:shape>
                <o:OLEObject Type="Embed" ProgID="Equation.DSMT4" ShapeID="_x0000_i1066" DrawAspect="Content" ObjectID="_1543869590" r:id="rId81"/>
              </w:objec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1939" w:dyaOrig="1699">
                <v:shape id="_x0000_i1067" type="#_x0000_t75" style="width:96pt;height:82.5pt" o:ole="">
                  <v:imagedata r:id="rId82" o:title=""/>
                </v:shape>
                <o:OLEObject Type="Embed" ProgID="Equation.DSMT4" ShapeID="_x0000_i1067" DrawAspect="Content" ObjectID="_1543869591" r:id="rId83"/>
              </w:objec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lang w:val="pt-BR"/>
              </w:rPr>
              <w:t> </w:t>
            </w:r>
            <w:r w:rsidRPr="00FA3D40">
              <w:rPr>
                <w:rFonts w:eastAsia="Times New Roman"/>
                <w:b/>
                <w:position w:val="-30"/>
                <w:sz w:val="26"/>
                <w:szCs w:val="26"/>
                <w:lang w:val="pt-BR"/>
              </w:rPr>
              <w:object w:dxaOrig="2380" w:dyaOrig="1260">
                <v:shape id="_x0000_i1068" type="#_x0000_t75" style="width:119.25pt;height:60.75pt" o:ole="">
                  <v:imagedata r:id="rId84" o:title=""/>
                </v:shape>
                <o:OLEObject Type="Embed" ProgID="Equation.DSMT4" ShapeID="_x0000_i1068" DrawAspect="Content" ObjectID="_1543869592" r:id="rId85"/>
              </w:object>
            </w:r>
          </w:p>
          <w:p w:rsidR="00441ADD" w:rsidRPr="00FA5A8C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</w:pP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0.5</w:t>
            </w: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0.5</w:t>
            </w: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Pr="00D07595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D07595" w:rsidTr="009B18AC">
        <w:trPr>
          <w:trHeight w:val="1095"/>
        </w:trPr>
        <w:tc>
          <w:tcPr>
            <w:tcW w:w="866" w:type="dxa"/>
            <w:tcBorders>
              <w:top w:val="nil"/>
            </w:tcBorders>
          </w:tcPr>
          <w:p w:rsidR="00441ADD" w:rsidRPr="00D07595" w:rsidRDefault="00441ADD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17719B" w:rsidRDefault="00441ADD" w:rsidP="0017719B">
            <w:pPr>
              <w:widowControl w:val="0"/>
              <w:spacing w:line="480" w:lineRule="auto"/>
              <w:rPr>
                <w:b/>
              </w:rPr>
            </w:pPr>
            <w:r w:rsidRPr="0017719B">
              <w:rPr>
                <w:b/>
              </w:rPr>
              <w:t>b</w:t>
            </w:r>
          </w:p>
        </w:tc>
        <w:tc>
          <w:tcPr>
            <w:tcW w:w="6678" w:type="dxa"/>
          </w:tcPr>
          <w:p w:rsidR="00441ADD" w:rsidRPr="00944FBA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  <w:r w:rsidRPr="00944FBA">
              <w:rPr>
                <w:sz w:val="26"/>
                <w:szCs w:val="26"/>
              </w:rPr>
              <w:t>b.Tính S</w:t>
            </w:r>
            <w:r w:rsidRPr="00944FBA">
              <w:rPr>
                <w:sz w:val="26"/>
                <w:szCs w:val="26"/>
                <w:vertAlign w:val="subscript"/>
              </w:rPr>
              <w:t>ABC</w:t>
            </w:r>
            <w:r w:rsidRPr="00944FBA">
              <w:rPr>
                <w:sz w:val="26"/>
                <w:szCs w:val="26"/>
              </w:rPr>
              <w:t xml:space="preserve"> , h</w:t>
            </w:r>
            <w:r w:rsidRPr="00944FBA">
              <w:rPr>
                <w:sz w:val="26"/>
                <w:szCs w:val="26"/>
                <w:vertAlign w:val="subscript"/>
              </w:rPr>
              <w:t>a</w:t>
            </w:r>
            <w:r w:rsidRPr="00944FBA">
              <w:rPr>
                <w:sz w:val="26"/>
                <w:szCs w:val="26"/>
              </w:rPr>
              <w:t xml:space="preserve"> của tam giác ABC?</w:t>
            </w:r>
          </w:p>
          <w:p w:rsidR="00441ADD" w:rsidRPr="00944FBA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</w:p>
          <w:p w:rsidR="00441ADD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1279" w:dyaOrig="1060">
                <v:shape id="_x0000_i1069" type="#_x0000_t75" style="width:63pt;height:51pt" o:ole="">
                  <v:imagedata r:id="rId86" o:title=""/>
                </v:shape>
                <o:OLEObject Type="Embed" ProgID="Equation.DSMT4" ShapeID="_x0000_i1069" DrawAspect="Content" ObjectID="_1543869593" r:id="rId87"/>
              </w:object>
            </w:r>
          </w:p>
          <w:p w:rsidR="00441ADD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2580" w:dyaOrig="720">
                <v:shape id="_x0000_i1070" type="#_x0000_t75" style="width:129pt;height:34.5pt" o:ole="">
                  <v:imagedata r:id="rId88" o:title=""/>
                </v:shape>
                <o:OLEObject Type="Embed" ProgID="Equation.DSMT4" ShapeID="_x0000_i1070" DrawAspect="Content" ObjectID="_1543869594" r:id="rId89"/>
              </w:object>
            </w:r>
          </w:p>
          <w:p w:rsidR="00441ADD" w:rsidRPr="00D07595" w:rsidRDefault="00441ADD" w:rsidP="00D65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line="480" w:lineRule="auto"/>
            </w:pPr>
          </w:p>
          <w:p w:rsidR="00441ADD" w:rsidRDefault="00441ADD" w:rsidP="00D65A49">
            <w:pPr>
              <w:widowControl w:val="0"/>
              <w:spacing w:line="480" w:lineRule="auto"/>
            </w:pPr>
            <w:r>
              <w:t>0.25</w:t>
            </w:r>
          </w:p>
          <w:p w:rsidR="00441ADD" w:rsidRDefault="00441ADD" w:rsidP="00D65A49">
            <w:pPr>
              <w:widowControl w:val="0"/>
              <w:spacing w:line="480" w:lineRule="auto"/>
            </w:pPr>
          </w:p>
          <w:p w:rsidR="00441ADD" w:rsidRPr="00D07595" w:rsidRDefault="00441ADD" w:rsidP="00D65A49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Pr="00D07595" w:rsidRDefault="00441ADD" w:rsidP="00D07595">
      <w:pPr>
        <w:spacing w:line="276" w:lineRule="auto"/>
        <w:jc w:val="center"/>
      </w:pPr>
    </w:p>
    <w:p w:rsidR="00441ADD" w:rsidRDefault="00441ADD" w:rsidP="006B6936">
      <w:pPr>
        <w:jc w:val="center"/>
      </w:pPr>
      <w:r>
        <w:t>_______Hết_______</w:t>
      </w:r>
    </w:p>
    <w:p w:rsidR="00441ADD" w:rsidRPr="00826464" w:rsidRDefault="00441ADD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41ADD" w:rsidRPr="00826464" w:rsidRDefault="00441ADD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41ADD" w:rsidRDefault="00441ADD"/>
    <w:p w:rsidR="00441ADD" w:rsidRPr="00CE4936" w:rsidRDefault="00441ADD" w:rsidP="008D2930">
      <w:pPr>
        <w:tabs>
          <w:tab w:val="left" w:pos="360"/>
          <w:tab w:val="left" w:pos="1080"/>
          <w:tab w:val="left" w:pos="4320"/>
          <w:tab w:val="left" w:pos="6570"/>
        </w:tabs>
        <w:rPr>
          <w:b/>
          <w:sz w:val="26"/>
          <w:szCs w:val="26"/>
        </w:rPr>
      </w:pPr>
    </w:p>
    <w:p w:rsidR="00441ADD" w:rsidRPr="00CE4936" w:rsidRDefault="00441ADD" w:rsidP="008D2930">
      <w:pPr>
        <w:spacing w:before="120"/>
        <w:ind w:left="142"/>
        <w:jc w:val="both"/>
        <w:rPr>
          <w:b/>
          <w:sz w:val="26"/>
          <w:szCs w:val="26"/>
        </w:rPr>
      </w:pPr>
    </w:p>
    <w:p w:rsidR="00441ADD" w:rsidRPr="00CE4936" w:rsidRDefault="00441ADD" w:rsidP="008D2930">
      <w:pPr>
        <w:rPr>
          <w:sz w:val="26"/>
          <w:szCs w:val="26"/>
        </w:rPr>
      </w:pPr>
    </w:p>
    <w:p w:rsidR="00441ADD" w:rsidRPr="00CE4936" w:rsidRDefault="00441ADD" w:rsidP="008D2930">
      <w:pPr>
        <w:rPr>
          <w:sz w:val="26"/>
          <w:szCs w:val="26"/>
        </w:rPr>
      </w:pPr>
    </w:p>
    <w:p w:rsidR="00441ADD" w:rsidRDefault="00441ADD"/>
    <w:sectPr w:rsidR="00441ADD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2494E"/>
    <w:multiLevelType w:val="hybridMultilevel"/>
    <w:tmpl w:val="0D585CFA"/>
    <w:lvl w:ilvl="0" w:tplc="64C418DA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0A6BA4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E92909"/>
    <w:multiLevelType w:val="hybridMultilevel"/>
    <w:tmpl w:val="5510B906"/>
    <w:lvl w:ilvl="0" w:tplc="A32A0B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D124B9F"/>
    <w:multiLevelType w:val="multilevel"/>
    <w:tmpl w:val="5510B9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718CC"/>
    <w:rsid w:val="000829FA"/>
    <w:rsid w:val="000A2110"/>
    <w:rsid w:val="000B4ACC"/>
    <w:rsid w:val="000D5938"/>
    <w:rsid w:val="000E3773"/>
    <w:rsid w:val="00113D58"/>
    <w:rsid w:val="00134BCB"/>
    <w:rsid w:val="00151949"/>
    <w:rsid w:val="0017719B"/>
    <w:rsid w:val="001D0487"/>
    <w:rsid w:val="001D2905"/>
    <w:rsid w:val="001D64E2"/>
    <w:rsid w:val="00290255"/>
    <w:rsid w:val="002F65DC"/>
    <w:rsid w:val="00326407"/>
    <w:rsid w:val="00326BC7"/>
    <w:rsid w:val="0033087A"/>
    <w:rsid w:val="0033292D"/>
    <w:rsid w:val="003410AE"/>
    <w:rsid w:val="00367A0B"/>
    <w:rsid w:val="0039639C"/>
    <w:rsid w:val="003B3475"/>
    <w:rsid w:val="003B4249"/>
    <w:rsid w:val="003D43B1"/>
    <w:rsid w:val="003E0ED7"/>
    <w:rsid w:val="003F16E6"/>
    <w:rsid w:val="00441ADD"/>
    <w:rsid w:val="00462998"/>
    <w:rsid w:val="004A1635"/>
    <w:rsid w:val="004D4B3F"/>
    <w:rsid w:val="00510971"/>
    <w:rsid w:val="005565B7"/>
    <w:rsid w:val="005824E8"/>
    <w:rsid w:val="00582F87"/>
    <w:rsid w:val="0059650C"/>
    <w:rsid w:val="005A6858"/>
    <w:rsid w:val="005B6541"/>
    <w:rsid w:val="005C0B64"/>
    <w:rsid w:val="005F2123"/>
    <w:rsid w:val="00604908"/>
    <w:rsid w:val="00620996"/>
    <w:rsid w:val="00623170"/>
    <w:rsid w:val="00625961"/>
    <w:rsid w:val="00632E80"/>
    <w:rsid w:val="006B6936"/>
    <w:rsid w:val="0076547E"/>
    <w:rsid w:val="0078107C"/>
    <w:rsid w:val="007D6D66"/>
    <w:rsid w:val="00826464"/>
    <w:rsid w:val="008542BD"/>
    <w:rsid w:val="008877D6"/>
    <w:rsid w:val="008C136B"/>
    <w:rsid w:val="008D2930"/>
    <w:rsid w:val="008D7EE5"/>
    <w:rsid w:val="008E0412"/>
    <w:rsid w:val="009118F2"/>
    <w:rsid w:val="00912A97"/>
    <w:rsid w:val="00936BEF"/>
    <w:rsid w:val="00944FBA"/>
    <w:rsid w:val="009537BE"/>
    <w:rsid w:val="00966594"/>
    <w:rsid w:val="00983CC8"/>
    <w:rsid w:val="009917C7"/>
    <w:rsid w:val="009A6323"/>
    <w:rsid w:val="009B18AC"/>
    <w:rsid w:val="00A26F39"/>
    <w:rsid w:val="00A403FC"/>
    <w:rsid w:val="00A42F57"/>
    <w:rsid w:val="00A77803"/>
    <w:rsid w:val="00A92A20"/>
    <w:rsid w:val="00A931D8"/>
    <w:rsid w:val="00AB6D3F"/>
    <w:rsid w:val="00AC217C"/>
    <w:rsid w:val="00AF3D99"/>
    <w:rsid w:val="00B72200"/>
    <w:rsid w:val="00BD2670"/>
    <w:rsid w:val="00BE023D"/>
    <w:rsid w:val="00C160D5"/>
    <w:rsid w:val="00C34F81"/>
    <w:rsid w:val="00C53728"/>
    <w:rsid w:val="00C77BB1"/>
    <w:rsid w:val="00C91907"/>
    <w:rsid w:val="00CA2099"/>
    <w:rsid w:val="00CE4936"/>
    <w:rsid w:val="00D07595"/>
    <w:rsid w:val="00D65A49"/>
    <w:rsid w:val="00D979F1"/>
    <w:rsid w:val="00DC1F46"/>
    <w:rsid w:val="00DF437B"/>
    <w:rsid w:val="00DF6412"/>
    <w:rsid w:val="00EB0404"/>
    <w:rsid w:val="00EC590C"/>
    <w:rsid w:val="00EE27C8"/>
    <w:rsid w:val="00EE506A"/>
    <w:rsid w:val="00F050C1"/>
    <w:rsid w:val="00F23EFB"/>
    <w:rsid w:val="00F254F1"/>
    <w:rsid w:val="00F40AA7"/>
    <w:rsid w:val="00F46895"/>
    <w:rsid w:val="00FA0A5E"/>
    <w:rsid w:val="00FA3D40"/>
    <w:rsid w:val="00FA5483"/>
    <w:rsid w:val="00FA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85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image" Target="media/image30.wmf"/><Relationship Id="rId76" Type="http://schemas.openxmlformats.org/officeDocument/2006/relationships/oleObject" Target="embeddings/oleObject39.bin"/><Relationship Id="rId84" Type="http://schemas.openxmlformats.org/officeDocument/2006/relationships/image" Target="media/image37.wmf"/><Relationship Id="rId89" Type="http://schemas.openxmlformats.org/officeDocument/2006/relationships/oleObject" Target="embeddings/oleObject46.bin"/><Relationship Id="rId7" Type="http://schemas.openxmlformats.org/officeDocument/2006/relationships/image" Target="media/image2.wmf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29.bin"/><Relationship Id="rId66" Type="http://schemas.openxmlformats.org/officeDocument/2006/relationships/image" Target="media/image29.wmf"/><Relationship Id="rId74" Type="http://schemas.openxmlformats.org/officeDocument/2006/relationships/oleObject" Target="embeddings/oleObject38.bin"/><Relationship Id="rId79" Type="http://schemas.openxmlformats.org/officeDocument/2006/relationships/oleObject" Target="embeddings/oleObject41.bin"/><Relationship Id="rId87" Type="http://schemas.openxmlformats.org/officeDocument/2006/relationships/oleObject" Target="embeddings/oleObject45.bin"/><Relationship Id="rId5" Type="http://schemas.openxmlformats.org/officeDocument/2006/relationships/image" Target="media/image1.wmf"/><Relationship Id="rId61" Type="http://schemas.openxmlformats.org/officeDocument/2006/relationships/image" Target="media/image27.wmf"/><Relationship Id="rId82" Type="http://schemas.openxmlformats.org/officeDocument/2006/relationships/image" Target="media/image36.wmf"/><Relationship Id="rId90" Type="http://schemas.openxmlformats.org/officeDocument/2006/relationships/fontTable" Target="fontTable.xml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5.bin"/><Relationship Id="rId77" Type="http://schemas.openxmlformats.org/officeDocument/2006/relationships/image" Target="media/image34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image" Target="media/image32.wmf"/><Relationship Id="rId80" Type="http://schemas.openxmlformats.org/officeDocument/2006/relationships/image" Target="media/image35.wmf"/><Relationship Id="rId85" Type="http://schemas.openxmlformats.org/officeDocument/2006/relationships/oleObject" Target="embeddings/oleObject4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Relationship Id="rId67" Type="http://schemas.openxmlformats.org/officeDocument/2006/relationships/oleObject" Target="embeddings/oleObject34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image" Target="media/image31.wmf"/><Relationship Id="rId75" Type="http://schemas.openxmlformats.org/officeDocument/2006/relationships/image" Target="media/image33.wmf"/><Relationship Id="rId83" Type="http://schemas.openxmlformats.org/officeDocument/2006/relationships/oleObject" Target="embeddings/oleObject43.bin"/><Relationship Id="rId88" Type="http://schemas.openxmlformats.org/officeDocument/2006/relationships/image" Target="media/image39.wmf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5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81" Type="http://schemas.openxmlformats.org/officeDocument/2006/relationships/oleObject" Target="embeddings/oleObject42.bin"/><Relationship Id="rId86" Type="http://schemas.openxmlformats.org/officeDocument/2006/relationships/image" Target="media/image38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142</TotalTime>
  <Pages>5</Pages>
  <Words>665</Words>
  <Characters>3792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Ms Nhi</dc:creator>
  <cp:keywords/>
  <dc:description/>
  <cp:lastModifiedBy>User</cp:lastModifiedBy>
  <cp:revision>58</cp:revision>
  <cp:lastPrinted>2015-11-23T01:27:00Z</cp:lastPrinted>
  <dcterms:created xsi:type="dcterms:W3CDTF">2016-12-05T16:54:00Z</dcterms:created>
  <dcterms:modified xsi:type="dcterms:W3CDTF">2016-12-21T16:52:00Z</dcterms:modified>
</cp:coreProperties>
</file>